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74" w:rsidRDefault="00F57F3E" w:rsidP="009511BC">
      <w:pPr>
        <w:jc w:val="center"/>
        <w:rPr>
          <w:rFonts w:ascii="Arial" w:hAnsi="Arial" w:cs="Arial"/>
          <w:b/>
          <w:color w:val="ED7D31"/>
          <w:sz w:val="28"/>
          <w:szCs w:val="28"/>
        </w:rPr>
      </w:pPr>
      <w:proofErr w:type="spellStart"/>
      <w:r>
        <w:rPr>
          <w:rFonts w:ascii="Arial" w:hAnsi="Arial" w:cs="Arial"/>
          <w:b/>
          <w:color w:val="ED7D31"/>
          <w:sz w:val="28"/>
          <w:szCs w:val="28"/>
        </w:rPr>
        <w:t>Burleigh</w:t>
      </w:r>
      <w:proofErr w:type="spellEnd"/>
      <w:r>
        <w:rPr>
          <w:rFonts w:ascii="Arial" w:hAnsi="Arial" w:cs="Arial"/>
          <w:b/>
          <w:color w:val="ED7D31"/>
          <w:sz w:val="28"/>
          <w:szCs w:val="28"/>
        </w:rPr>
        <w:t xml:space="preserve"> Primary</w:t>
      </w:r>
      <w:r w:rsidR="007532C7" w:rsidRPr="0086046A">
        <w:rPr>
          <w:rFonts w:ascii="Arial" w:hAnsi="Arial" w:cs="Arial"/>
          <w:b/>
          <w:color w:val="ED7D31"/>
          <w:sz w:val="28"/>
          <w:szCs w:val="28"/>
        </w:rPr>
        <w:t xml:space="preserve"> School</w:t>
      </w:r>
      <w:r w:rsidR="009511BC" w:rsidRPr="0086046A">
        <w:rPr>
          <w:rFonts w:ascii="Arial" w:hAnsi="Arial" w:cs="Arial"/>
          <w:b/>
          <w:color w:val="ED7D31"/>
          <w:sz w:val="28"/>
          <w:szCs w:val="28"/>
        </w:rPr>
        <w:t xml:space="preserve"> statement on </w:t>
      </w:r>
      <w:r w:rsidR="002F33DC" w:rsidRPr="0086046A">
        <w:rPr>
          <w:rFonts w:ascii="Arial" w:hAnsi="Arial" w:cs="Arial"/>
          <w:b/>
          <w:color w:val="ED7D31"/>
          <w:sz w:val="28"/>
          <w:szCs w:val="28"/>
        </w:rPr>
        <w:t xml:space="preserve">high quality provision and outcomes </w:t>
      </w:r>
    </w:p>
    <w:p w:rsidR="00E71EA3" w:rsidRPr="0086046A" w:rsidRDefault="002F33DC" w:rsidP="009511BC">
      <w:pPr>
        <w:jc w:val="center"/>
        <w:rPr>
          <w:rFonts w:ascii="Arial" w:hAnsi="Arial" w:cs="Arial"/>
          <w:b/>
          <w:color w:val="ED7D31"/>
          <w:sz w:val="28"/>
          <w:szCs w:val="28"/>
        </w:rPr>
      </w:pPr>
      <w:proofErr w:type="gramStart"/>
      <w:r w:rsidRPr="0086046A">
        <w:rPr>
          <w:rFonts w:ascii="Arial" w:hAnsi="Arial" w:cs="Arial"/>
          <w:b/>
          <w:color w:val="ED7D31"/>
          <w:sz w:val="28"/>
          <w:szCs w:val="28"/>
        </w:rPr>
        <w:t>for</w:t>
      </w:r>
      <w:proofErr w:type="gramEnd"/>
      <w:r w:rsidRPr="0086046A">
        <w:rPr>
          <w:rFonts w:ascii="Arial" w:hAnsi="Arial" w:cs="Arial"/>
          <w:b/>
          <w:color w:val="ED7D31"/>
          <w:sz w:val="28"/>
          <w:szCs w:val="28"/>
        </w:rPr>
        <w:t xml:space="preserve"> chil</w:t>
      </w:r>
      <w:r w:rsidR="009511BC" w:rsidRPr="0086046A">
        <w:rPr>
          <w:rFonts w:ascii="Arial" w:hAnsi="Arial" w:cs="Arial"/>
          <w:b/>
          <w:color w:val="ED7D31"/>
          <w:sz w:val="28"/>
          <w:szCs w:val="28"/>
        </w:rPr>
        <w:t>dren and young people with SEND</w:t>
      </w:r>
      <w:r w:rsidR="00E71EA3" w:rsidRPr="0086046A">
        <w:rPr>
          <w:rFonts w:ascii="Arial" w:hAnsi="Arial" w:cs="Arial"/>
          <w:b/>
          <w:color w:val="ED7D31"/>
          <w:sz w:val="28"/>
          <w:szCs w:val="28"/>
        </w:rPr>
        <w:tab/>
      </w:r>
    </w:p>
    <w:p w:rsidR="00F11152" w:rsidRDefault="00E71EA3" w:rsidP="000A26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A1BDD">
        <w:rPr>
          <w:rFonts w:ascii="Arial" w:hAnsi="Arial" w:cs="Arial"/>
          <w:color w:val="000000"/>
        </w:rPr>
        <w:t>T</w:t>
      </w:r>
      <w:r w:rsidR="00637001" w:rsidRPr="007A1BDD">
        <w:rPr>
          <w:rFonts w:ascii="Arial" w:hAnsi="Arial" w:cs="Arial"/>
          <w:color w:val="000000"/>
        </w:rPr>
        <w:t xml:space="preserve">he </w:t>
      </w:r>
      <w:hyperlink r:id="rId8" w:history="1">
        <w:r w:rsidR="00637001" w:rsidRPr="00D13482">
          <w:rPr>
            <w:rStyle w:val="Hyperlink"/>
            <w:rFonts w:ascii="Arial" w:hAnsi="Arial" w:cs="Arial"/>
            <w:color w:val="F79646" w:themeColor="accent6"/>
          </w:rPr>
          <w:t>s</w:t>
        </w:r>
        <w:r w:rsidR="00637001" w:rsidRPr="00FB76DB">
          <w:rPr>
            <w:rStyle w:val="Hyperlink"/>
            <w:rFonts w:ascii="Arial" w:hAnsi="Arial" w:cs="Arial"/>
            <w:color w:val="ED7D31"/>
          </w:rPr>
          <w:t>pecial educational needs and disability</w:t>
        </w:r>
        <w:r w:rsidR="00F11152" w:rsidRPr="00FB76DB">
          <w:rPr>
            <w:rStyle w:val="Hyperlink"/>
            <w:rFonts w:ascii="Arial" w:hAnsi="Arial" w:cs="Arial"/>
            <w:color w:val="ED7D31"/>
          </w:rPr>
          <w:t xml:space="preserve"> (SEND) </w:t>
        </w:r>
        <w:r w:rsidR="00C7359C" w:rsidRPr="00FB76DB">
          <w:rPr>
            <w:rStyle w:val="Hyperlink"/>
            <w:rFonts w:ascii="Arial" w:hAnsi="Arial" w:cs="Arial"/>
            <w:color w:val="ED7D31"/>
          </w:rPr>
          <w:t>code of practice (2015)</w:t>
        </w:r>
      </w:hyperlink>
      <w:r w:rsidR="00C7359C" w:rsidRPr="007A1BDD">
        <w:rPr>
          <w:rFonts w:ascii="Arial" w:hAnsi="Arial" w:cs="Arial"/>
          <w:color w:val="000000"/>
        </w:rPr>
        <w:t xml:space="preserve"> requires all local authorit</w:t>
      </w:r>
      <w:r w:rsidR="00637001" w:rsidRPr="007A1BDD">
        <w:rPr>
          <w:rFonts w:ascii="Arial" w:hAnsi="Arial" w:cs="Arial"/>
          <w:color w:val="000000"/>
        </w:rPr>
        <w:t xml:space="preserve">ies to describe </w:t>
      </w:r>
      <w:r w:rsidR="00C7359C" w:rsidRPr="007A1BDD">
        <w:rPr>
          <w:rFonts w:ascii="Arial" w:hAnsi="Arial" w:cs="Arial"/>
          <w:color w:val="000000"/>
        </w:rPr>
        <w:t xml:space="preserve">the </w:t>
      </w:r>
      <w:r w:rsidR="00637001" w:rsidRPr="007A1BDD">
        <w:rPr>
          <w:rFonts w:ascii="Arial" w:hAnsi="Arial" w:cs="Arial"/>
          <w:color w:val="000000"/>
        </w:rPr>
        <w:t>special educational</w:t>
      </w:r>
      <w:r w:rsidR="00C7359C" w:rsidRPr="007A1BDD">
        <w:rPr>
          <w:rFonts w:ascii="Arial" w:hAnsi="Arial" w:cs="Arial"/>
          <w:color w:val="000000"/>
        </w:rPr>
        <w:t xml:space="preserve"> provision it</w:t>
      </w:r>
      <w:r w:rsidR="00637001" w:rsidRPr="007A1BDD">
        <w:rPr>
          <w:rFonts w:ascii="Arial" w:hAnsi="Arial" w:cs="Arial"/>
          <w:color w:val="000000"/>
        </w:rPr>
        <w:t xml:space="preserve"> expects to be available for children and young people who hav</w:t>
      </w:r>
      <w:r w:rsidR="00F11152" w:rsidRPr="007A1BDD">
        <w:rPr>
          <w:rFonts w:ascii="Arial" w:hAnsi="Arial" w:cs="Arial"/>
          <w:color w:val="000000"/>
        </w:rPr>
        <w:t>e SEND</w:t>
      </w:r>
      <w:r w:rsidR="00C7359C" w:rsidRPr="007A1BDD">
        <w:rPr>
          <w:rFonts w:ascii="Arial" w:hAnsi="Arial" w:cs="Arial"/>
          <w:color w:val="000000"/>
        </w:rPr>
        <w:t>.</w:t>
      </w:r>
      <w:r w:rsidR="00637001" w:rsidRPr="007A1BDD">
        <w:rPr>
          <w:rFonts w:ascii="Arial" w:hAnsi="Arial" w:cs="Arial"/>
          <w:color w:val="000000"/>
        </w:rPr>
        <w:t xml:space="preserve"> </w:t>
      </w:r>
      <w:r w:rsidR="00787B69" w:rsidRPr="007A1BDD">
        <w:rPr>
          <w:rFonts w:ascii="Arial" w:hAnsi="Arial" w:cs="Arial"/>
        </w:rPr>
        <w:t>This informa</w:t>
      </w:r>
      <w:r w:rsidR="00637001" w:rsidRPr="007A1BDD">
        <w:rPr>
          <w:rFonts w:ascii="Arial" w:hAnsi="Arial" w:cs="Arial"/>
        </w:rPr>
        <w:t>tion</w:t>
      </w:r>
      <w:r w:rsidR="00F11152" w:rsidRPr="007A1BDD">
        <w:rPr>
          <w:rFonts w:ascii="Arial" w:hAnsi="Arial" w:cs="Arial"/>
        </w:rPr>
        <w:t xml:space="preserve"> describes the ar</w:t>
      </w:r>
      <w:r w:rsidR="007532C7">
        <w:rPr>
          <w:rFonts w:ascii="Arial" w:hAnsi="Arial" w:cs="Arial"/>
        </w:rPr>
        <w:t>rangements schools</w:t>
      </w:r>
      <w:r w:rsidR="00F11152" w:rsidRPr="007A1BDD">
        <w:rPr>
          <w:rFonts w:ascii="Arial" w:hAnsi="Arial" w:cs="Arial"/>
        </w:rPr>
        <w:t xml:space="preserve"> should have in place</w:t>
      </w:r>
      <w:r w:rsidR="00F11152" w:rsidRPr="007A1BDD">
        <w:rPr>
          <w:rFonts w:ascii="Arial" w:hAnsi="Arial" w:cs="Arial"/>
          <w:color w:val="000000"/>
        </w:rPr>
        <w:t xml:space="preserve"> for Hertfordshire children and young </w:t>
      </w:r>
      <w:r w:rsidR="007A1BDD" w:rsidRPr="007A1BDD">
        <w:rPr>
          <w:rFonts w:ascii="Arial" w:hAnsi="Arial" w:cs="Arial"/>
          <w:color w:val="000000"/>
        </w:rPr>
        <w:t>people</w:t>
      </w:r>
      <w:r w:rsidR="00A459DA">
        <w:rPr>
          <w:rFonts w:ascii="Arial" w:hAnsi="Arial" w:cs="Arial"/>
          <w:color w:val="000000"/>
        </w:rPr>
        <w:t xml:space="preserve"> with SEND</w:t>
      </w:r>
      <w:r w:rsidR="007A1BDD" w:rsidRPr="007A1BDD">
        <w:rPr>
          <w:rFonts w:ascii="Arial" w:hAnsi="Arial" w:cs="Arial"/>
          <w:color w:val="000000"/>
        </w:rPr>
        <w:t xml:space="preserve">. </w:t>
      </w:r>
      <w:r w:rsidR="00F11152" w:rsidRPr="007A1BDD">
        <w:rPr>
          <w:rFonts w:ascii="Arial" w:hAnsi="Arial" w:cs="Arial"/>
        </w:rPr>
        <w:t>For further information on any particular aspect,</w:t>
      </w:r>
      <w:r w:rsidR="00463A1F" w:rsidRPr="007A1BDD">
        <w:rPr>
          <w:rFonts w:ascii="Arial" w:hAnsi="Arial" w:cs="Arial"/>
        </w:rPr>
        <w:t xml:space="preserve"> </w:t>
      </w:r>
      <w:r w:rsidR="00F11152" w:rsidRPr="007A1BDD">
        <w:rPr>
          <w:rFonts w:ascii="Arial" w:hAnsi="Arial" w:cs="Arial"/>
        </w:rPr>
        <w:t xml:space="preserve">please </w:t>
      </w:r>
      <w:r w:rsidR="0050353C" w:rsidRPr="00D13482">
        <w:rPr>
          <w:rFonts w:ascii="Arial" w:hAnsi="Arial" w:cs="Arial"/>
          <w:i/>
        </w:rPr>
        <w:t>click</w:t>
      </w:r>
      <w:r w:rsidR="00463A1F" w:rsidRPr="00D13482">
        <w:rPr>
          <w:rFonts w:ascii="Arial" w:hAnsi="Arial" w:cs="Arial"/>
          <w:i/>
        </w:rPr>
        <w:t xml:space="preserve"> the links provided</w:t>
      </w:r>
      <w:r w:rsidR="00F11152" w:rsidRPr="00D13482">
        <w:rPr>
          <w:rFonts w:ascii="Arial" w:hAnsi="Arial" w:cs="Arial"/>
          <w:i/>
        </w:rPr>
        <w:t>.</w:t>
      </w:r>
      <w:r w:rsidR="00463A1F" w:rsidRPr="000A2673">
        <w:rPr>
          <w:rFonts w:ascii="Arial" w:hAnsi="Arial" w:cs="Arial"/>
          <w:i/>
          <w:color w:val="F79646" w:themeColor="accent6"/>
        </w:rPr>
        <w:t xml:space="preserve"> </w:t>
      </w:r>
      <w:r w:rsidR="0050353C">
        <w:rPr>
          <w:rFonts w:ascii="Arial" w:hAnsi="Arial" w:cs="Arial"/>
        </w:rPr>
        <w:t>(Throughout this document, numbers in brackets refer to the SEND Code of Practice 2015)</w:t>
      </w:r>
    </w:p>
    <w:p w:rsidR="000A2673" w:rsidRPr="000A2673" w:rsidRDefault="000A2673" w:rsidP="000A26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8FEFE"/>
        <w:tblLook w:val="04A0" w:firstRow="1" w:lastRow="0" w:firstColumn="1" w:lastColumn="0" w:noHBand="0" w:noVBand="1"/>
      </w:tblPr>
      <w:tblGrid>
        <w:gridCol w:w="10835"/>
      </w:tblGrid>
      <w:tr w:rsidR="001E6B36" w:rsidRPr="00A459DA" w:rsidTr="000F585A">
        <w:tc>
          <w:tcPr>
            <w:tcW w:w="15614" w:type="dxa"/>
            <w:shd w:val="clear" w:color="auto" w:fill="F8FEFE"/>
          </w:tcPr>
          <w:p w:rsidR="00823B74" w:rsidRDefault="00823B74" w:rsidP="000F585A">
            <w:pPr>
              <w:pStyle w:val="Default"/>
              <w:ind w:right="128"/>
              <w:rPr>
                <w:rFonts w:eastAsia="Calibri"/>
                <w:b/>
                <w:bCs/>
                <w:color w:val="365F91"/>
                <w:sz w:val="22"/>
                <w:szCs w:val="22"/>
                <w:u w:color="365F91"/>
                <w:bdr w:val="nil"/>
                <w:lang w:val="en-US" w:eastAsia="en-GB"/>
              </w:rPr>
            </w:pPr>
          </w:p>
          <w:p w:rsidR="001E6B36" w:rsidRPr="00E71EA3" w:rsidRDefault="001E6B36" w:rsidP="000F585A">
            <w:pPr>
              <w:pStyle w:val="Default"/>
              <w:ind w:right="12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SEND Code of P</w:t>
            </w:r>
            <w:r w:rsidR="0050353C">
              <w:rPr>
                <w:rFonts w:ascii="Arial" w:hAnsi="Arial" w:cs="Arial"/>
                <w:b/>
              </w:rPr>
              <w:t>ractice (2015) says we</w:t>
            </w:r>
            <w:r w:rsidRPr="00E71EA3">
              <w:rPr>
                <w:rFonts w:ascii="Arial" w:hAnsi="Arial" w:cs="Arial"/>
                <w:b/>
              </w:rPr>
              <w:t xml:space="preserve"> must:</w:t>
            </w:r>
          </w:p>
          <w:p w:rsidR="004D3031" w:rsidRPr="004D3031" w:rsidRDefault="004D3031" w:rsidP="0050353C">
            <w:pPr>
              <w:pStyle w:val="Default"/>
              <w:numPr>
                <w:ilvl w:val="0"/>
                <w:numId w:val="5"/>
              </w:numPr>
              <w:ind w:right="128"/>
              <w:rPr>
                <w:rFonts w:ascii="Arial" w:hAnsi="Arial" w:cs="Arial"/>
                <w:b/>
                <w:sz w:val="22"/>
                <w:szCs w:val="22"/>
              </w:rPr>
            </w:pPr>
            <w:r w:rsidRPr="00132666">
              <w:rPr>
                <w:rFonts w:ascii="Arial" w:hAnsi="Arial" w:cs="Arial"/>
                <w:sz w:val="22"/>
                <w:szCs w:val="22"/>
              </w:rPr>
              <w:t>Have regard to the principles underpinning the code of practice to ensure the views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32666">
              <w:rPr>
                <w:rFonts w:ascii="Arial" w:hAnsi="Arial" w:cs="Arial"/>
                <w:sz w:val="22"/>
                <w:szCs w:val="22"/>
              </w:rPr>
              <w:t xml:space="preserve"> wishes and feelings of the child or young person, and the child’s parents, are central to achieving the best possible educational and other outcomes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50353C">
              <w:rPr>
                <w:rFonts w:ascii="Arial" w:hAnsi="Arial" w:cs="Arial"/>
                <w:sz w:val="22"/>
                <w:szCs w:val="22"/>
              </w:rPr>
              <w:t xml:space="preserve"> (1.1)</w:t>
            </w:r>
          </w:p>
          <w:p w:rsidR="001E6B36" w:rsidRPr="00A459DA" w:rsidRDefault="00823B74" w:rsidP="0050353C">
            <w:pPr>
              <w:pStyle w:val="Default"/>
              <w:numPr>
                <w:ilvl w:val="0"/>
                <w:numId w:val="5"/>
              </w:numPr>
              <w:ind w:right="12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Use 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best endeavours to make sure that a child with SEN gets the support they </w:t>
            </w:r>
            <w:r w:rsidR="002E07BD">
              <w:rPr>
                <w:rFonts w:ascii="Arial" w:hAnsi="Arial" w:cs="Arial"/>
                <w:color w:val="auto"/>
                <w:sz w:val="22"/>
                <w:szCs w:val="22"/>
              </w:rPr>
              <w:t>require.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:rsidR="001E6B36" w:rsidRPr="00A459DA" w:rsidRDefault="001E6B36" w:rsidP="004D303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7A1BDD">
              <w:rPr>
                <w:rFonts w:ascii="Arial" w:hAnsi="Arial" w:cs="Arial"/>
              </w:rPr>
              <w:t xml:space="preserve">Appoint a </w:t>
            </w:r>
            <w:r w:rsidRPr="00823B74">
              <w:rPr>
                <w:rFonts w:ascii="Arial" w:hAnsi="Arial" w:cs="Arial"/>
              </w:rPr>
              <w:t>SENCO</w:t>
            </w:r>
            <w:r w:rsidRPr="007A1BDD">
              <w:rPr>
                <w:rFonts w:ascii="Arial" w:hAnsi="Arial" w:cs="Arial"/>
              </w:rPr>
              <w:t xml:space="preserve"> who </w:t>
            </w:r>
            <w:r w:rsidRPr="007A1BDD">
              <w:rPr>
                <w:rFonts w:ascii="Arial" w:hAnsi="Arial" w:cs="Arial"/>
                <w:bCs/>
              </w:rPr>
              <w:t>must</w:t>
            </w:r>
            <w:r w:rsidRPr="007A1BDD">
              <w:rPr>
                <w:rFonts w:ascii="Arial" w:hAnsi="Arial" w:cs="Arial"/>
                <w:b/>
                <w:bCs/>
              </w:rPr>
              <w:t xml:space="preserve"> </w:t>
            </w:r>
            <w:r w:rsidRPr="007A1BDD">
              <w:rPr>
                <w:rFonts w:ascii="Arial" w:hAnsi="Arial" w:cs="Arial"/>
              </w:rPr>
              <w:t>be a qualified teacher workin</w:t>
            </w:r>
            <w:r w:rsidR="002E07BD">
              <w:rPr>
                <w:rFonts w:ascii="Arial" w:hAnsi="Arial" w:cs="Arial"/>
              </w:rPr>
              <w:t>g at the school. If required, they</w:t>
            </w:r>
            <w:r w:rsidRPr="007A1BDD">
              <w:rPr>
                <w:rFonts w:ascii="Arial" w:hAnsi="Arial" w:cs="Arial"/>
              </w:rPr>
              <w:t xml:space="preserve"> must achieve the </w:t>
            </w:r>
            <w:r w:rsidRPr="00823B74">
              <w:rPr>
                <w:rFonts w:ascii="Arial" w:hAnsi="Arial" w:cs="Arial"/>
              </w:rPr>
              <w:t xml:space="preserve">National Award for Special Educational Needs Co-ordination </w:t>
            </w:r>
            <w:r w:rsidRPr="007A1BDD">
              <w:rPr>
                <w:rFonts w:ascii="Arial" w:hAnsi="Arial" w:cs="Arial"/>
              </w:rPr>
              <w:t>within three years of appointment. (This does not apply to 16 to 19 academies.)</w:t>
            </w:r>
          </w:p>
          <w:p w:rsidR="001E6B36" w:rsidRPr="002E07BD" w:rsidRDefault="001E6B36" w:rsidP="004D303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480"/>
              <w:rPr>
                <w:rFonts w:ascii="Arial" w:hAnsi="Arial" w:cs="Arial"/>
              </w:rPr>
            </w:pPr>
            <w:r w:rsidRPr="002E07BD">
              <w:rPr>
                <w:rFonts w:ascii="Arial" w:hAnsi="Arial" w:cs="Arial"/>
              </w:rPr>
              <w:t xml:space="preserve">Take steps to ensure that children with </w:t>
            </w:r>
            <w:hyperlink r:id="rId9" w:history="1">
              <w:r w:rsidRPr="00FB76DB">
                <w:rPr>
                  <w:rStyle w:val="Hyperlink"/>
                  <w:rFonts w:ascii="Arial" w:hAnsi="Arial" w:cs="Arial"/>
                  <w:color w:val="ED7D31"/>
                </w:rPr>
                <w:t>medical conditions</w:t>
              </w:r>
            </w:hyperlink>
            <w:r w:rsidRPr="0086046A">
              <w:rPr>
                <w:rFonts w:ascii="Arial" w:hAnsi="Arial" w:cs="Arial"/>
                <w:color w:val="ED7D31"/>
              </w:rPr>
              <w:t xml:space="preserve"> </w:t>
            </w:r>
            <w:r w:rsidRPr="002E07BD">
              <w:rPr>
                <w:rFonts w:ascii="Arial" w:hAnsi="Arial" w:cs="Arial"/>
              </w:rPr>
              <w:t xml:space="preserve">get the support required to meet those needs. </w:t>
            </w:r>
            <w:r w:rsidR="0050353C">
              <w:rPr>
                <w:rFonts w:ascii="Arial" w:hAnsi="Arial" w:cs="Arial"/>
              </w:rPr>
              <w:t>(5.11 and 6.11)</w:t>
            </w:r>
          </w:p>
          <w:p w:rsidR="002E07BD" w:rsidRDefault="001E6B36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Publish 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>and update at least annually our</w:t>
            </w:r>
            <w:r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>SEN information report</w:t>
            </w:r>
            <w:r w:rsidR="002E07BD" w:rsidRPr="00823B7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>(6.79)</w:t>
            </w:r>
          </w:p>
          <w:p w:rsidR="001E6B36" w:rsidRDefault="002E07BD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Publish 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>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arrangements for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>admission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for disabled children, the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reasonable adjustments 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>being made to prevent disabled children from being treated less favourably than others; the facilities provided to enable access to the school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for disabled children and 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accessibility plan 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>showing how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we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plan to improve access over time. </w:t>
            </w:r>
          </w:p>
          <w:p w:rsidR="001E6B36" w:rsidRPr="0086046A" w:rsidRDefault="001E6B36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ED7D31"/>
                <w:sz w:val="22"/>
                <w:szCs w:val="22"/>
              </w:rPr>
            </w:pP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Co-operate with the local authority in the 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education, health and care plan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review process</w:t>
            </w: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 xml:space="preserve">(6.56) </w:t>
            </w: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and in reviewing the provision that is available locally (Chapter 3) and in developing the </w:t>
            </w:r>
            <w:hyperlink r:id="rId10" w:history="1">
              <w:r w:rsidRPr="00FB76DB">
                <w:rPr>
                  <w:rStyle w:val="Hyperlink"/>
                  <w:rFonts w:ascii="Arial" w:hAnsi="Arial" w:cs="Arial"/>
                  <w:color w:val="ED7D31"/>
                  <w:sz w:val="22"/>
                  <w:szCs w:val="22"/>
                </w:rPr>
                <w:t>Local Offer</w:t>
              </w:r>
              <w:r w:rsidR="002E07BD" w:rsidRPr="00FB76DB">
                <w:rPr>
                  <w:rStyle w:val="Hyperlink"/>
                  <w:rFonts w:ascii="Arial" w:hAnsi="Arial" w:cs="Arial"/>
                  <w:color w:val="ED7D31"/>
                  <w:sz w:val="22"/>
                  <w:szCs w:val="22"/>
                </w:rPr>
                <w:t>.</w:t>
              </w:r>
            </w:hyperlink>
          </w:p>
          <w:p w:rsidR="001E6B36" w:rsidRPr="00A459DA" w:rsidRDefault="001E6B36" w:rsidP="001E6B36">
            <w:pPr>
              <w:pStyle w:val="Default"/>
              <w:ind w:left="72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:rsidR="001E6B36" w:rsidRPr="00344AFD" w:rsidRDefault="001E6B36" w:rsidP="007532C7">
      <w:pPr>
        <w:rPr>
          <w:rFonts w:cstheme="minorHAnsi"/>
          <w:i/>
          <w:color w:val="7030A0"/>
          <w:sz w:val="16"/>
          <w:szCs w:val="16"/>
        </w:rPr>
      </w:pPr>
    </w:p>
    <w:tbl>
      <w:tblPr>
        <w:tblStyle w:val="TableGrid"/>
        <w:tblW w:w="5000" w:type="pct"/>
        <w:shd w:val="clear" w:color="auto" w:fill="F8FEFE"/>
        <w:tblLook w:val="04A0" w:firstRow="1" w:lastRow="0" w:firstColumn="1" w:lastColumn="0" w:noHBand="0" w:noVBand="1"/>
      </w:tblPr>
      <w:tblGrid>
        <w:gridCol w:w="10835"/>
      </w:tblGrid>
      <w:tr w:rsidR="00463A1F" w:rsidRPr="00E71EA3" w:rsidTr="000A2673">
        <w:tc>
          <w:tcPr>
            <w:tcW w:w="5000" w:type="pct"/>
            <w:shd w:val="clear" w:color="auto" w:fill="F8FEFE"/>
          </w:tcPr>
          <w:p w:rsidR="00A459DA" w:rsidRPr="00344AFD" w:rsidRDefault="000836BE" w:rsidP="000836BE">
            <w:pPr>
              <w:rPr>
                <w:rFonts w:ascii="Arial" w:eastAsia="Calibri" w:hAnsi="Arial" w:cs="Arial"/>
                <w:bCs/>
                <w:color w:val="365F91"/>
                <w:sz w:val="20"/>
                <w:szCs w:val="20"/>
                <w:u w:color="365F91"/>
                <w:bdr w:val="nil"/>
                <w:lang w:val="en-US" w:eastAsia="en-GB"/>
              </w:rPr>
            </w:pPr>
            <w:r w:rsidRPr="00E71EA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A1BDD">
              <w:rPr>
                <w:rFonts w:ascii="Arial" w:hAnsi="Arial" w:cs="Arial"/>
                <w:b/>
                <w:bCs/>
                <w:color w:val="000000"/>
              </w:rPr>
              <w:t xml:space="preserve">Our Vision: </w:t>
            </w:r>
          </w:p>
          <w:p w:rsidR="00823B74" w:rsidRDefault="00344AFD" w:rsidP="000A267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‘</w:t>
            </w:r>
            <w:r w:rsidR="000836BE" w:rsidRPr="00344AFD">
              <w:rPr>
                <w:rFonts w:ascii="Arial" w:hAnsi="Arial" w:cs="Arial"/>
                <w:b/>
                <w:color w:val="000000"/>
              </w:rPr>
              <w:t xml:space="preserve">All children and young people </w:t>
            </w:r>
            <w:r w:rsidR="00F57F3E">
              <w:rPr>
                <w:rFonts w:ascii="Arial" w:hAnsi="Arial" w:cs="Arial"/>
                <w:b/>
                <w:color w:val="000000"/>
              </w:rPr>
              <w:t xml:space="preserve">at </w:t>
            </w:r>
            <w:proofErr w:type="spellStart"/>
            <w:r w:rsidR="00F57F3E">
              <w:rPr>
                <w:rFonts w:ascii="Arial" w:hAnsi="Arial" w:cs="Arial"/>
                <w:b/>
                <w:color w:val="000000"/>
              </w:rPr>
              <w:t>Burleigh</w:t>
            </w:r>
            <w:proofErr w:type="spellEnd"/>
            <w:r w:rsidR="00F57F3E">
              <w:rPr>
                <w:rFonts w:ascii="Arial" w:hAnsi="Arial" w:cs="Arial"/>
                <w:b/>
                <w:color w:val="000000"/>
              </w:rPr>
              <w:t xml:space="preserve"> Primary</w:t>
            </w:r>
            <w:bookmarkStart w:id="0" w:name="_GoBack"/>
            <w:bookmarkEnd w:id="0"/>
            <w:r w:rsidR="00800D39">
              <w:rPr>
                <w:rFonts w:ascii="Arial" w:hAnsi="Arial" w:cs="Arial"/>
                <w:b/>
                <w:color w:val="000000"/>
              </w:rPr>
              <w:t xml:space="preserve"> School </w:t>
            </w:r>
            <w:r w:rsidR="000836BE" w:rsidRPr="00344AFD">
              <w:rPr>
                <w:rFonts w:ascii="Arial" w:hAnsi="Arial" w:cs="Arial"/>
                <w:b/>
                <w:color w:val="000000"/>
              </w:rPr>
              <w:t>with SEND</w:t>
            </w:r>
          </w:p>
          <w:p w:rsidR="0096366C" w:rsidRPr="000A2673" w:rsidRDefault="000836BE" w:rsidP="000A267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44AFD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gramStart"/>
            <w:r w:rsidRPr="00344AFD">
              <w:rPr>
                <w:rFonts w:ascii="Arial" w:hAnsi="Arial" w:cs="Arial"/>
                <w:b/>
                <w:color w:val="000000"/>
              </w:rPr>
              <w:t>have</w:t>
            </w:r>
            <w:proofErr w:type="gramEnd"/>
            <w:r w:rsidRPr="00344AFD">
              <w:rPr>
                <w:rFonts w:ascii="Arial" w:hAnsi="Arial" w:cs="Arial"/>
                <w:b/>
                <w:color w:val="000000"/>
              </w:rPr>
              <w:t xml:space="preserve"> access to high quality local provision that meets their needs.</w:t>
            </w:r>
            <w:r w:rsidR="00344AFD">
              <w:rPr>
                <w:rFonts w:ascii="Arial" w:hAnsi="Arial" w:cs="Arial"/>
                <w:b/>
                <w:color w:val="000000"/>
              </w:rPr>
              <w:t>’</w:t>
            </w:r>
          </w:p>
          <w:p w:rsidR="007A1BDD" w:rsidRDefault="000836BE" w:rsidP="000836BE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A1BDD">
              <w:rPr>
                <w:rFonts w:ascii="Arial" w:hAnsi="Arial" w:cs="Arial"/>
                <w:b/>
                <w:bCs/>
                <w:sz w:val="22"/>
                <w:szCs w:val="22"/>
              </w:rPr>
              <w:t>Our Jointly Agreed Commitments</w:t>
            </w:r>
            <w:r w:rsidR="007A1BD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0836BE" w:rsidRPr="00344AFD" w:rsidRDefault="000836BE" w:rsidP="000836BE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A1BD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every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child and young person will have thei</w:t>
            </w:r>
            <w:r w:rsidR="00DB52AC">
              <w:rPr>
                <w:rFonts w:ascii="Arial" w:hAnsi="Arial" w:cs="Arial"/>
                <w:color w:val="000000"/>
              </w:rPr>
              <w:t>r needs identified and assessed.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every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child and young person is entitled to high quality p</w:t>
            </w:r>
            <w:r w:rsidR="00823B74">
              <w:rPr>
                <w:rFonts w:ascii="Arial" w:hAnsi="Arial" w:cs="Arial"/>
                <w:color w:val="000000"/>
              </w:rPr>
              <w:t xml:space="preserve">rovision appropriate for her or </w:t>
            </w:r>
            <w:r w:rsidRPr="00A459DA">
              <w:rPr>
                <w:rFonts w:ascii="Arial" w:hAnsi="Arial" w:cs="Arial"/>
                <w:color w:val="000000"/>
              </w:rPr>
              <w:t>his individual needs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schools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>, early years settings, colleges, services, agencies and the LA have a shared accountability for ensuring children and young people achie</w:t>
            </w:r>
            <w:r w:rsidR="00DB52AC">
              <w:rPr>
                <w:rFonts w:ascii="Arial" w:hAnsi="Arial" w:cs="Arial"/>
                <w:color w:val="000000"/>
              </w:rPr>
              <w:t>ve good outcomes.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there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will be a continuum of provision matched to need, with as many children and young people as possible having their needs met in universal settings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roles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and accountabilities will be clear and focused on the needs of the child and young person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information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>, funding and decision making will be transparent and without unnecessary bureaucracy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resources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will be used effectively and equitably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there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will be a focus on developing preventative and early intervention approaches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children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>, young people and their parents participate fully in decisions about provision and services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schools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>, early years settings and colleges will work collectively to share effective practice and make best use of resources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the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LA will facilitate capacity building so that local schools, early years settings and colleges are able to meet the needs of children and young people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995EF6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A459DA">
              <w:rPr>
                <w:rFonts w:ascii="Arial" w:hAnsi="Arial" w:cs="Arial"/>
                <w:color w:val="000000"/>
              </w:rPr>
              <w:t>co-ordinated</w:t>
            </w:r>
            <w:proofErr w:type="gramEnd"/>
            <w:r w:rsidRPr="00A459DA">
              <w:rPr>
                <w:rFonts w:ascii="Arial" w:hAnsi="Arial" w:cs="Arial"/>
                <w:color w:val="000000"/>
              </w:rPr>
              <w:t xml:space="preserve"> and integrated approaches will be developed and maintained with other agencies and voluntary organisations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A2673" w:rsidRDefault="000A2673" w:rsidP="000A2673">
            <w:pPr>
              <w:ind w:right="86"/>
              <w:rPr>
                <w:rFonts w:ascii="Arial" w:hAnsi="Arial" w:cs="Arial"/>
                <w:sz w:val="16"/>
                <w:szCs w:val="16"/>
              </w:rPr>
            </w:pPr>
          </w:p>
          <w:p w:rsidR="00463A1F" w:rsidRPr="00823B74" w:rsidRDefault="00463A1F" w:rsidP="00823B74">
            <w:pPr>
              <w:ind w:right="86"/>
              <w:jc w:val="center"/>
              <w:rPr>
                <w:rFonts w:ascii="Arial" w:hAnsi="Arial" w:cs="Arial"/>
                <w:i/>
              </w:rPr>
            </w:pPr>
            <w:r w:rsidRPr="007A1BDD">
              <w:rPr>
                <w:rFonts w:ascii="Arial" w:hAnsi="Arial" w:cs="Arial"/>
                <w:i/>
              </w:rPr>
              <w:t xml:space="preserve">From:  </w:t>
            </w:r>
            <w:r w:rsidR="00F642BB" w:rsidRPr="007A1BDD">
              <w:rPr>
                <w:rFonts w:ascii="Arial" w:hAnsi="Arial" w:cs="Arial"/>
                <w:i/>
              </w:rPr>
              <w:t xml:space="preserve">Hertfordshire County Council, </w:t>
            </w:r>
            <w:r w:rsidR="0096366C" w:rsidRPr="007A1BDD">
              <w:rPr>
                <w:rFonts w:ascii="Arial" w:hAnsi="Arial" w:cs="Arial"/>
                <w:i/>
              </w:rPr>
              <w:t xml:space="preserve"> </w:t>
            </w:r>
            <w:hyperlink r:id="rId11" w:history="1">
              <w:r w:rsidR="0096366C" w:rsidRPr="00FB76DB">
                <w:rPr>
                  <w:rStyle w:val="Hyperlink"/>
                  <w:rFonts w:ascii="Arial" w:hAnsi="Arial" w:cs="Arial"/>
                  <w:i/>
                  <w:color w:val="ED7D31"/>
                </w:rPr>
                <w:t xml:space="preserve">Special Educational Needs and Disability Strategy , </w:t>
              </w:r>
              <w:r w:rsidR="000836BE" w:rsidRPr="00FB76DB">
                <w:rPr>
                  <w:rStyle w:val="Hyperlink"/>
                  <w:rFonts w:ascii="Arial" w:hAnsi="Arial" w:cs="Arial"/>
                  <w:i/>
                  <w:color w:val="ED7D31"/>
                </w:rPr>
                <w:t>2015-2018</w:t>
              </w:r>
            </w:hyperlink>
            <w:r w:rsidR="0096366C" w:rsidRPr="00FB76DB">
              <w:rPr>
                <w:rFonts w:ascii="Arial" w:hAnsi="Arial" w:cs="Arial"/>
                <w:i/>
                <w:color w:val="ED7D31"/>
              </w:rPr>
              <w:t xml:space="preserve">, </w:t>
            </w:r>
            <w:r w:rsidR="0096366C" w:rsidRPr="0086046A">
              <w:rPr>
                <w:rFonts w:ascii="Arial" w:hAnsi="Arial" w:cs="Arial"/>
                <w:i/>
                <w:color w:val="ED7D31"/>
              </w:rPr>
              <w:t>Shaping the</w:t>
            </w:r>
            <w:r w:rsidR="000A2673">
              <w:rPr>
                <w:rFonts w:ascii="Arial" w:hAnsi="Arial" w:cs="Arial"/>
                <w:i/>
                <w:color w:val="ED7D31"/>
              </w:rPr>
              <w:t xml:space="preserve"> Future of SEND in Hertfordshir</w:t>
            </w:r>
            <w:r w:rsidR="006B37AB">
              <w:rPr>
                <w:rFonts w:ascii="Arial" w:hAnsi="Arial" w:cs="Arial"/>
                <w:i/>
                <w:color w:val="ED7D31"/>
              </w:rPr>
              <w:t>e</w:t>
            </w:r>
          </w:p>
        </w:tc>
      </w:tr>
    </w:tbl>
    <w:tbl>
      <w:tblPr>
        <w:tblStyle w:val="TableGrid"/>
        <w:tblpPr w:leftFromText="180" w:rightFromText="180" w:vertAnchor="text" w:horzAnchor="margin" w:tblpY="-182"/>
        <w:tblW w:w="5000" w:type="pct"/>
        <w:shd w:val="clear" w:color="auto" w:fill="F8FEFE"/>
        <w:tblLook w:val="04A0" w:firstRow="1" w:lastRow="0" w:firstColumn="1" w:lastColumn="0" w:noHBand="0" w:noVBand="1"/>
      </w:tblPr>
      <w:tblGrid>
        <w:gridCol w:w="10835"/>
      </w:tblGrid>
      <w:tr w:rsidR="000A2673" w:rsidRPr="00E71EA3" w:rsidTr="000A2673">
        <w:tc>
          <w:tcPr>
            <w:tcW w:w="5000" w:type="pct"/>
            <w:shd w:val="clear" w:color="auto" w:fill="F8FEFE"/>
          </w:tcPr>
          <w:p w:rsidR="000A2673" w:rsidRPr="00E71EA3" w:rsidRDefault="000A2673" w:rsidP="000A2673">
            <w:p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 make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high 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quality provision that meets the needs of children and young people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with SEND 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through: 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  <w:highlight w:val="yellow"/>
              </w:rPr>
            </w:pP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b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High quality teaching that is </w:t>
            </w:r>
            <w:r>
              <w:rPr>
                <w:rFonts w:ascii="Arial" w:hAnsi="Arial" w:cs="Arial"/>
                <w:color w:val="000000"/>
              </w:rPr>
              <w:t>differentiated and personalised. (6.37)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Fully including</w:t>
            </w:r>
            <w:r w:rsidRPr="007E69AC">
              <w:rPr>
                <w:rFonts w:ascii="Arial" w:hAnsi="Arial" w:cs="Arial"/>
                <w:color w:val="000000"/>
              </w:rPr>
              <w:t xml:space="preserve"> children and young people</w:t>
            </w:r>
            <w:r>
              <w:rPr>
                <w:rFonts w:ascii="Arial" w:hAnsi="Arial" w:cs="Arial"/>
                <w:color w:val="000000"/>
              </w:rPr>
              <w:t xml:space="preserve"> and their families </w:t>
            </w:r>
            <w:r w:rsidRPr="007E69AC">
              <w:rPr>
                <w:rFonts w:ascii="Arial" w:hAnsi="Arial" w:cs="Arial"/>
                <w:color w:val="000000"/>
              </w:rPr>
              <w:t>in the life of the school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0A2673" w:rsidRPr="0050353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>Responding to the particular needs of children and young people</w:t>
            </w:r>
            <w:r>
              <w:rPr>
                <w:rFonts w:ascii="Arial" w:hAnsi="Arial" w:cs="Arial"/>
                <w:color w:val="000000"/>
              </w:rPr>
              <w:t xml:space="preserve"> with SEND</w:t>
            </w:r>
            <w:r w:rsidRPr="007E69AC">
              <w:rPr>
                <w:rFonts w:ascii="Arial" w:hAnsi="Arial" w:cs="Arial"/>
                <w:color w:val="000000"/>
              </w:rPr>
              <w:t xml:space="preserve"> in specific circumstances</w:t>
            </w:r>
            <w:r>
              <w:rPr>
                <w:rFonts w:ascii="Arial" w:hAnsi="Arial" w:cs="Arial"/>
                <w:color w:val="000000"/>
              </w:rPr>
              <w:t xml:space="preserve"> (10.0), including children looked after.</w:t>
            </w:r>
            <w:r w:rsidRPr="007E69AC">
              <w:rPr>
                <w:rFonts w:eastAsia="Calibri"/>
                <w:b/>
                <w:bCs/>
                <w:color w:val="365F91"/>
                <w:u w:color="365F91"/>
                <w:bdr w:val="nil"/>
                <w:lang w:val="en-US" w:eastAsia="en-GB"/>
              </w:rPr>
              <w:t xml:space="preserve"> </w:t>
            </w:r>
          </w:p>
          <w:p w:rsidR="000A2673" w:rsidRPr="0050353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</w:rPr>
            </w:pPr>
            <w:r w:rsidRPr="0050353C">
              <w:rPr>
                <w:rFonts w:ascii="Arial" w:eastAsia="Calibri" w:hAnsi="Arial" w:cs="Arial"/>
                <w:bCs/>
                <w:u w:color="365F91"/>
                <w:bdr w:val="nil"/>
                <w:lang w:val="en-US" w:eastAsia="en-GB"/>
              </w:rPr>
              <w:t>Having a clear approach to identifying those who require SEN Support at the earliest point. (6.14)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="Arial" w:hAnsi="Arial" w:cs="Arial"/>
                <w:b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Using a </w:t>
            </w:r>
            <w:r w:rsidRPr="00823B74">
              <w:rPr>
                <w:rFonts w:ascii="Arial" w:hAnsi="Arial" w:cs="Arial"/>
              </w:rPr>
              <w:t>graduated approach</w:t>
            </w:r>
            <w:r w:rsidRPr="007E69AC">
              <w:rPr>
                <w:rFonts w:ascii="Arial" w:hAnsi="Arial" w:cs="Arial"/>
                <w:color w:val="000000"/>
              </w:rPr>
              <w:t xml:space="preserve">, in the form of a four part cycle of assess, plan, do and review, through which decisions and actions are </w:t>
            </w:r>
            <w:r>
              <w:rPr>
                <w:rFonts w:ascii="Arial" w:hAnsi="Arial" w:cs="Arial"/>
                <w:color w:val="000000"/>
              </w:rPr>
              <w:t xml:space="preserve">made, </w:t>
            </w:r>
            <w:r w:rsidRPr="007E69AC">
              <w:rPr>
                <w:rFonts w:ascii="Arial" w:hAnsi="Arial" w:cs="Arial"/>
                <w:color w:val="000000"/>
              </w:rPr>
              <w:t>revisi</w:t>
            </w:r>
            <w:r>
              <w:rPr>
                <w:rFonts w:ascii="Arial" w:hAnsi="Arial" w:cs="Arial"/>
                <w:color w:val="000000"/>
              </w:rPr>
              <w:t>ted, refined and revised. (6.44)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240"/>
              <w:jc w:val="both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  <w:color w:val="000000"/>
              </w:rPr>
              <w:t>Removing barriers to learning and putting effective SEN provision in place.</w:t>
            </w:r>
            <w:r>
              <w:rPr>
                <w:rFonts w:ascii="Arial" w:hAnsi="Arial" w:cs="Arial"/>
                <w:color w:val="000000"/>
              </w:rPr>
              <w:t xml:space="preserve"> (6.44)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Evidencing the use of </w:t>
            </w:r>
            <w:r w:rsidRPr="00823B74">
              <w:rPr>
                <w:rFonts w:ascii="Arial" w:hAnsi="Arial" w:cs="Arial"/>
              </w:rPr>
              <w:t>reasonable adjustments</w:t>
            </w:r>
            <w:r w:rsidRPr="007E69AC">
              <w:rPr>
                <w:rFonts w:ascii="Arial" w:hAnsi="Arial" w:cs="Arial"/>
                <w:color w:val="000000"/>
              </w:rPr>
              <w:t xml:space="preserve">, ensuring access to the curriculum, written word and learning environment. </w:t>
            </w:r>
            <w:r>
              <w:rPr>
                <w:rFonts w:ascii="Arial" w:hAnsi="Arial" w:cs="Arial"/>
                <w:color w:val="000000"/>
              </w:rPr>
              <w:t>(1.34)</w:t>
            </w:r>
          </w:p>
          <w:p w:rsidR="000A2673" w:rsidRPr="002D097E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Using provision mapping and management</w:t>
            </w:r>
            <w:r w:rsidRPr="007E69AC">
              <w:rPr>
                <w:rFonts w:ascii="Arial" w:hAnsi="Arial" w:cs="Arial"/>
                <w:color w:val="000000"/>
              </w:rPr>
              <w:t xml:space="preserve"> to maintain an overview of the programmes and interventions used with different groups of pupils, providin</w:t>
            </w:r>
            <w:r>
              <w:rPr>
                <w:rFonts w:ascii="Arial" w:hAnsi="Arial" w:cs="Arial"/>
                <w:color w:val="000000"/>
              </w:rPr>
              <w:t>g a basis for monitoring. (6.76 and 6.77)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  <w:color w:val="000000"/>
              </w:rPr>
              <w:t>Ensuring the SENCO, working</w:t>
            </w:r>
            <w:r>
              <w:rPr>
                <w:rFonts w:ascii="Arial" w:hAnsi="Arial" w:cs="Arial"/>
                <w:color w:val="000000"/>
              </w:rPr>
              <w:t xml:space="preserve"> with senior leaders</w:t>
            </w:r>
            <w:r w:rsidRPr="007E69AC">
              <w:rPr>
                <w:rFonts w:ascii="Arial" w:hAnsi="Arial" w:cs="Arial"/>
                <w:color w:val="000000"/>
              </w:rPr>
              <w:t xml:space="preserve"> and </w:t>
            </w:r>
            <w:r>
              <w:rPr>
                <w:rFonts w:ascii="Arial" w:hAnsi="Arial" w:cs="Arial"/>
                <w:color w:val="000000"/>
              </w:rPr>
              <w:t xml:space="preserve">the </w:t>
            </w:r>
            <w:r w:rsidRPr="007E69AC">
              <w:rPr>
                <w:rFonts w:ascii="Arial" w:hAnsi="Arial" w:cs="Arial"/>
                <w:color w:val="000000"/>
              </w:rPr>
              <w:t>governing body, determines the strategic development of SEN policy and provision</w:t>
            </w:r>
            <w:r>
              <w:rPr>
                <w:rFonts w:ascii="Arial" w:hAnsi="Arial" w:cs="Arial"/>
                <w:color w:val="000000"/>
              </w:rPr>
              <w:t>. (6.87)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i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>Evaluating the effectiveness of special educational provision</w:t>
            </w:r>
            <w:r w:rsidRPr="007E69AC">
              <w:rPr>
                <w:rFonts w:ascii="Arial" w:hAnsi="Arial" w:cs="Arial"/>
                <w:b/>
                <w:color w:val="000000"/>
              </w:rPr>
              <w:t xml:space="preserve">, </w:t>
            </w:r>
            <w:r w:rsidRPr="007E69AC">
              <w:rPr>
                <w:rFonts w:ascii="Arial" w:hAnsi="Arial" w:cs="Arial"/>
                <w:color w:val="000000"/>
              </w:rPr>
              <w:t>through normal school improvement systems.</w:t>
            </w:r>
            <w:r>
              <w:rPr>
                <w:rFonts w:ascii="Arial" w:hAnsi="Arial" w:cs="Arial"/>
                <w:color w:val="000000"/>
              </w:rPr>
              <w:t xml:space="preserve"> (4.32)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</w:rPr>
              <w:t xml:space="preserve">Strategically planning professional development to secure </w:t>
            </w:r>
            <w:r w:rsidRPr="007E69AC">
              <w:rPr>
                <w:rFonts w:ascii="Arial" w:hAnsi="Arial" w:cs="Arial"/>
                <w:bCs/>
              </w:rPr>
              <w:t>enhanced expertise</w:t>
            </w:r>
            <w:r w:rsidRPr="007E69AC">
              <w:rPr>
                <w:rFonts w:ascii="Arial" w:hAnsi="Arial" w:cs="Arial"/>
              </w:rPr>
              <w:t xml:space="preserve"> for all staff working regularly with </w:t>
            </w:r>
            <w:r w:rsidRPr="007E69AC">
              <w:rPr>
                <w:rFonts w:ascii="Arial" w:hAnsi="Arial" w:cs="Arial"/>
                <w:color w:val="000000"/>
              </w:rPr>
              <w:t>children and young people</w:t>
            </w:r>
            <w:r>
              <w:rPr>
                <w:rFonts w:ascii="Arial" w:hAnsi="Arial" w:cs="Arial"/>
              </w:rPr>
              <w:t>. (4.32)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A2673" w:rsidRDefault="000A2673" w:rsidP="000A267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improve short and long term outcomes for children and young people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with SEND 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through: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2D097E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 w:rsidRPr="007B5E1E">
              <w:rPr>
                <w:rFonts w:ascii="Arial" w:eastAsia="Calibri" w:hAnsi="Arial" w:cs="Arial"/>
              </w:rPr>
              <w:t>Promoting high expectations and ensuring all children and young p</w:t>
            </w:r>
            <w:r>
              <w:rPr>
                <w:rFonts w:ascii="Arial" w:eastAsia="Calibri" w:hAnsi="Arial" w:cs="Arial"/>
              </w:rPr>
              <w:t>eople achieve their best. (6.1)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eastAsia="Calibri" w:hAnsi="Arial" w:cs="Arial"/>
              </w:rPr>
              <w:t xml:space="preserve">Ensuring </w:t>
            </w:r>
            <w:r w:rsidRPr="007B5E1E">
              <w:rPr>
                <w:rFonts w:ascii="Arial" w:hAnsi="Arial" w:cs="Arial"/>
                <w:color w:val="000000"/>
              </w:rPr>
              <w:t>teachers are responsible and accountable for the progress and development of the pupils in their class, including where pupils access support from teaching assis</w:t>
            </w:r>
            <w:r>
              <w:rPr>
                <w:rFonts w:ascii="Arial" w:hAnsi="Arial" w:cs="Arial"/>
                <w:color w:val="000000"/>
              </w:rPr>
              <w:t>tants or specialist staff. (6.4)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 w:rsidRPr="007B5E1E">
              <w:rPr>
                <w:rFonts w:ascii="Arial" w:hAnsi="Arial" w:cs="Arial"/>
                <w:lang w:eastAsia="en-GB"/>
              </w:rPr>
              <w:t>Developing the effectiveness of the teaching and learning through</w:t>
            </w:r>
            <w:r w:rsidRPr="007B5E1E">
              <w:rPr>
                <w:rFonts w:ascii="Arial" w:eastAsia="Calibri" w:hAnsi="Arial" w:cs="Arial"/>
              </w:rPr>
              <w:t xml:space="preserve"> the monitoring and evaluation approaches used in the school.</w:t>
            </w:r>
            <w:r>
              <w:rPr>
                <w:rFonts w:ascii="Arial" w:eastAsia="Calibri" w:hAnsi="Arial" w:cs="Arial"/>
              </w:rPr>
              <w:t xml:space="preserve"> (6.74)</w:t>
            </w:r>
          </w:p>
          <w:p w:rsidR="000A2673" w:rsidRPr="000F5BF2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Ensuring use of the</w:t>
            </w:r>
            <w:r w:rsidRPr="007B5E1E">
              <w:rPr>
                <w:rFonts w:ascii="Arial" w:hAnsi="Arial" w:cs="Arial"/>
              </w:rPr>
              <w:t xml:space="preserve"> </w:t>
            </w:r>
            <w:r w:rsidRPr="00823B74">
              <w:rPr>
                <w:rFonts w:ascii="Arial" w:hAnsi="Arial" w:cs="Arial"/>
              </w:rPr>
              <w:t xml:space="preserve">graduated </w:t>
            </w:r>
            <w:r w:rsidR="00823B74" w:rsidRPr="00823B74">
              <w:rPr>
                <w:rFonts w:ascii="Arial" w:hAnsi="Arial" w:cs="Arial"/>
              </w:rPr>
              <w:t>approach</w:t>
            </w:r>
            <w:r w:rsidRPr="00823B7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fully engages with parents, children and young people and </w:t>
            </w:r>
            <w:r w:rsidRPr="007B5E1E">
              <w:rPr>
                <w:rFonts w:ascii="Arial" w:hAnsi="Arial" w:cs="Arial"/>
              </w:rPr>
              <w:t xml:space="preserve">clearly evidences progress towards outcomes.  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i/>
                <w:color w:val="4F81BD" w:themeColor="accent1"/>
              </w:rPr>
            </w:pPr>
            <w:r w:rsidRPr="007B5E1E">
              <w:rPr>
                <w:rFonts w:ascii="Arial" w:hAnsi="Arial" w:cs="Arial"/>
                <w:color w:val="000000"/>
              </w:rPr>
              <w:t>Supporting the emotional, mental and social development of children and young people,</w:t>
            </w:r>
            <w:r w:rsidRPr="007B5E1E">
              <w:rPr>
                <w:rFonts w:ascii="Arial" w:hAnsi="Arial" w:cs="Arial"/>
              </w:rPr>
              <w:t xml:space="preserve"> in</w:t>
            </w:r>
            <w:r>
              <w:rPr>
                <w:rFonts w:ascii="Arial" w:hAnsi="Arial" w:cs="Arial"/>
              </w:rPr>
              <w:t>cluding providing extra</w:t>
            </w:r>
            <w:r w:rsidRPr="007B5E1E">
              <w:rPr>
                <w:rFonts w:ascii="Arial" w:hAnsi="Arial" w:cs="Arial"/>
              </w:rPr>
              <w:t xml:space="preserve"> support for listening to the views of c</w:t>
            </w:r>
            <w:r>
              <w:rPr>
                <w:rFonts w:ascii="Arial" w:hAnsi="Arial" w:cs="Arial"/>
              </w:rPr>
              <w:t>hildren and young people and measures to prevent bullying. (4.32)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9"/>
              </w:numPr>
              <w:spacing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7B5E1E">
              <w:rPr>
                <w:rFonts w:ascii="Arial" w:hAnsi="Arial" w:cs="Arial"/>
              </w:rPr>
              <w:t>horough planning and preparation for the transitions between phases in education and preparation for adult l</w:t>
            </w:r>
            <w:r>
              <w:rPr>
                <w:rFonts w:ascii="Arial" w:hAnsi="Arial" w:cs="Arial"/>
              </w:rPr>
              <w:t>ife. (6.57)</w:t>
            </w:r>
          </w:p>
          <w:p w:rsidR="000A2673" w:rsidRPr="00344AFD" w:rsidRDefault="000A2673" w:rsidP="000A2673">
            <w:pPr>
              <w:pStyle w:val="ListParagraph"/>
              <w:spacing w:after="24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communicate sensitively, appropriately and effectively with parents, children and young people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with SEND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, engendering trust, confidence, respect and constructive partnership working through: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  <w:color w:val="000000"/>
              </w:rPr>
              <w:t>Ensuring that children and young pe</w:t>
            </w:r>
            <w:r>
              <w:rPr>
                <w:rFonts w:ascii="Arial" w:hAnsi="Arial" w:cs="Arial"/>
                <w:color w:val="000000"/>
              </w:rPr>
              <w:t>ople and their parents</w:t>
            </w:r>
            <w:r w:rsidRPr="009511BC">
              <w:rPr>
                <w:rFonts w:ascii="Arial" w:hAnsi="Arial" w:cs="Arial"/>
                <w:color w:val="000000"/>
              </w:rPr>
              <w:t xml:space="preserve"> have fully participated in discussions a</w:t>
            </w:r>
            <w:r>
              <w:rPr>
                <w:rFonts w:ascii="Arial" w:hAnsi="Arial" w:cs="Arial"/>
                <w:color w:val="000000"/>
              </w:rPr>
              <w:t>nd have a sense of co-ownership of desired outcomes.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  <w:color w:val="000000"/>
              </w:rPr>
              <w:t xml:space="preserve">Keeping a record of the agreed outcomes, actions and support and sharing this with families and appropriate school staff. </w:t>
            </w:r>
            <w:r>
              <w:rPr>
                <w:rFonts w:ascii="Arial" w:hAnsi="Arial" w:cs="Arial"/>
                <w:color w:val="000000"/>
              </w:rPr>
              <w:t>(6.71)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Informing parents when we</w:t>
            </w:r>
            <w:r w:rsidRPr="009511BC">
              <w:rPr>
                <w:rFonts w:ascii="Arial" w:hAnsi="Arial" w:cs="Arial"/>
                <w:color w:val="000000"/>
              </w:rPr>
              <w:t xml:space="preserve"> are making special educational provision for their child</w:t>
            </w:r>
            <w:r>
              <w:rPr>
                <w:rFonts w:ascii="Arial" w:hAnsi="Arial" w:cs="Arial"/>
                <w:color w:val="000000"/>
              </w:rPr>
              <w:t>. (6.43)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</w:rPr>
              <w:t>Arranging meetings with parents at least three times each year, allowing sufficient time to explore the parents’ views and to plan effectively</w:t>
            </w:r>
            <w:r>
              <w:rPr>
                <w:rFonts w:ascii="Arial" w:hAnsi="Arial" w:cs="Arial"/>
              </w:rPr>
              <w:t>.</w:t>
            </w:r>
            <w:r w:rsidRPr="009511BC">
              <w:rPr>
                <w:rFonts w:ascii="Arial" w:hAnsi="Arial" w:cs="Arial"/>
              </w:rPr>
              <w:t xml:space="preserve"> Meetings should, wherever possible, be aligned with the normal cycle of discussions with parents of all pupils. They will, however, be longer tha</w:t>
            </w:r>
            <w:r>
              <w:rPr>
                <w:rFonts w:ascii="Arial" w:hAnsi="Arial" w:cs="Arial"/>
              </w:rPr>
              <w:t>n most parent-teacher meetings. (6.69)</w:t>
            </w:r>
          </w:p>
          <w:p w:rsidR="000A2673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Pr="00344AFD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manage resources for SEN  through a transparent approach that is fair, </w:t>
            </w:r>
            <w:r w:rsidRPr="00E71EA3">
              <w:rPr>
                <w:rFonts w:ascii="Arial" w:hAnsi="Arial" w:cs="Arial"/>
                <w:b/>
                <w:sz w:val="24"/>
                <w:szCs w:val="24"/>
              </w:rPr>
              <w:t xml:space="preserve">meets the needs of children and young people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with SEND </w:t>
            </w:r>
            <w:r w:rsidRPr="00E71EA3">
              <w:rPr>
                <w:rFonts w:ascii="Arial" w:hAnsi="Arial" w:cs="Arial"/>
                <w:b/>
                <w:sz w:val="24"/>
                <w:szCs w:val="24"/>
              </w:rPr>
              <w:t xml:space="preserve">and 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achieves best value for money through: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spacing w:after="20"/>
              <w:ind w:left="36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 xml:space="preserve">Deploying the school’s </w:t>
            </w:r>
            <w:r w:rsidRPr="00823B74">
              <w:rPr>
                <w:rFonts w:ascii="Arial" w:hAnsi="Arial" w:cs="Arial"/>
              </w:rPr>
              <w:t xml:space="preserve">delegated budget and other resources </w:t>
            </w:r>
            <w:r w:rsidRPr="007B5E1E">
              <w:rPr>
                <w:rFonts w:ascii="Arial" w:hAnsi="Arial" w:cs="Arial"/>
                <w:color w:val="000000"/>
              </w:rPr>
              <w:t>to meet pupils’ needs</w:t>
            </w:r>
            <w:r>
              <w:rPr>
                <w:rFonts w:ascii="Arial" w:hAnsi="Arial" w:cs="Arial"/>
                <w:color w:val="000000"/>
              </w:rPr>
              <w:t xml:space="preserve"> effectively. (6.9)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 xml:space="preserve">Regularly reviewing how expertise and resources can be used to improve the quality </w:t>
            </w:r>
            <w:r>
              <w:rPr>
                <w:rFonts w:ascii="Arial" w:hAnsi="Arial" w:cs="Arial"/>
                <w:color w:val="000000"/>
              </w:rPr>
              <w:t>of whole-school provision. (6.3)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>Managing provision to contribute to school improvement by identifying particular patterns of need and potential areas of develop</w:t>
            </w:r>
            <w:r>
              <w:rPr>
                <w:rFonts w:ascii="Arial" w:hAnsi="Arial" w:cs="Arial"/>
                <w:color w:val="000000"/>
              </w:rPr>
              <w:t xml:space="preserve">ment for teaching staff. (6.77) </w:t>
            </w:r>
          </w:p>
          <w:p w:rsidR="000A2673" w:rsidRDefault="000A2673" w:rsidP="000A2673">
            <w:pPr>
              <w:pStyle w:val="Default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B5E1E">
              <w:rPr>
                <w:rFonts w:ascii="Arial" w:hAnsi="Arial" w:cs="Arial"/>
                <w:sz w:val="22"/>
                <w:szCs w:val="22"/>
              </w:rPr>
              <w:t>Ensuring a named member of the governing body or a sub-committee has specific oversight of the school’s arrangemen</w:t>
            </w:r>
            <w:r>
              <w:rPr>
                <w:rFonts w:ascii="Arial" w:hAnsi="Arial" w:cs="Arial"/>
                <w:sz w:val="22"/>
                <w:szCs w:val="22"/>
              </w:rPr>
              <w:t>ts for SEN and disability. (6.3)</w:t>
            </w:r>
          </w:p>
          <w:p w:rsidR="000A2673" w:rsidRPr="00344AFD" w:rsidRDefault="000A2673" w:rsidP="000A2673">
            <w:pPr>
              <w:pStyle w:val="Default"/>
              <w:spacing w:after="120"/>
              <w:ind w:left="720"/>
              <w:rPr>
                <w:rFonts w:ascii="Arial" w:hAnsi="Arial" w:cs="Arial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Work proactively and collaboratively to improve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SEND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provision through: 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7B5E1E">
              <w:rPr>
                <w:rFonts w:ascii="Arial" w:hAnsi="Arial" w:cs="Arial"/>
              </w:rPr>
              <w:t>Participating in the development and delivery of loc</w:t>
            </w:r>
            <w:r>
              <w:rPr>
                <w:rFonts w:ascii="Arial" w:hAnsi="Arial" w:cs="Arial"/>
              </w:rPr>
              <w:t>al services through DSPL groups.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7B5E1E">
              <w:rPr>
                <w:rFonts w:ascii="Arial" w:hAnsi="Arial" w:cs="Arial"/>
              </w:rPr>
              <w:t>Working with health and social care, local authority support services and volunt</w:t>
            </w:r>
            <w:r>
              <w:rPr>
                <w:rFonts w:ascii="Arial" w:hAnsi="Arial" w:cs="Arial"/>
              </w:rPr>
              <w:t>ary sector organisations. (6.79)</w:t>
            </w:r>
          </w:p>
          <w:p w:rsidR="000A2673" w:rsidRPr="00A459DA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Agreeing actions that ensure successful</w:t>
            </w:r>
            <w:r w:rsidRPr="009511BC">
              <w:rPr>
                <w:rFonts w:ascii="Arial" w:hAnsi="Arial" w:cs="Arial"/>
              </w:rPr>
              <w:t xml:space="preserve"> transitions between schools, phases, year group</w:t>
            </w:r>
            <w:r>
              <w:rPr>
                <w:rFonts w:ascii="Arial" w:hAnsi="Arial" w:cs="Arial"/>
              </w:rPr>
              <w:t>s, lessons as appropriate. (6.42)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9511BC">
              <w:rPr>
                <w:rFonts w:ascii="Arial" w:hAnsi="Arial" w:cs="Arial"/>
              </w:rPr>
              <w:t>Cooperating with the local authority to respond to recommendations from all SEND strategy work</w:t>
            </w:r>
            <w:r>
              <w:rPr>
                <w:rFonts w:ascii="Arial" w:hAnsi="Arial" w:cs="Arial"/>
              </w:rPr>
              <w:t>-</w:t>
            </w:r>
            <w:r w:rsidRPr="009511BC">
              <w:rPr>
                <w:rFonts w:ascii="Arial" w:hAnsi="Arial" w:cs="Arial"/>
              </w:rPr>
              <w:t>streams (2015-2018)</w:t>
            </w:r>
            <w:r>
              <w:rPr>
                <w:rFonts w:ascii="Arial" w:hAnsi="Arial" w:cs="Arial"/>
              </w:rPr>
              <w:t>.</w:t>
            </w:r>
            <w:r w:rsidRPr="009511BC">
              <w:rPr>
                <w:rFonts w:ascii="Arial" w:hAnsi="Arial" w:cs="Arial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9511BC">
              <w:rPr>
                <w:rFonts w:ascii="Arial" w:hAnsi="Arial" w:cs="Arial"/>
              </w:rPr>
              <w:t>Cooperating with the local authority to review and develop the Local Offer through their SEN Information Report.</w:t>
            </w:r>
            <w:r w:rsidRPr="009511BC">
              <w:rPr>
                <w:rFonts w:eastAsia="Calibri"/>
                <w:b/>
                <w:bCs/>
                <w:u w:color="365F91"/>
                <w:bdr w:val="nil"/>
                <w:lang w:val="en-US" w:eastAsia="en-GB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 review, monitoring and evaluation, including the views, experiences and involvement of pupils, parents and others.</w:t>
            </w:r>
          </w:p>
          <w:p w:rsidR="000A2673" w:rsidRPr="00E71EA3" w:rsidRDefault="000A2673" w:rsidP="000A2673">
            <w:pPr>
              <w:pStyle w:val="ListParagraph"/>
              <w:ind w:left="108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463A1F" w:rsidRPr="007E69AC" w:rsidRDefault="00463A1F" w:rsidP="008D32F8">
      <w:pPr>
        <w:spacing w:after="120" w:line="240" w:lineRule="auto"/>
        <w:rPr>
          <w:rFonts w:ascii="Arial" w:hAnsi="Arial" w:cs="Arial"/>
          <w:b/>
          <w:color w:val="000000"/>
        </w:rPr>
      </w:pPr>
    </w:p>
    <w:p w:rsidR="00463A1F" w:rsidRDefault="00463A1F" w:rsidP="007532C7">
      <w:pPr>
        <w:pStyle w:val="Default"/>
      </w:pPr>
    </w:p>
    <w:p w:rsidR="00823B74" w:rsidRDefault="001E6B36" w:rsidP="00823B74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1E6B36">
        <w:rPr>
          <w:rFonts w:ascii="Arial" w:hAnsi="Arial" w:cs="Arial"/>
          <w:sz w:val="22"/>
          <w:szCs w:val="22"/>
        </w:rPr>
        <w:t>Further information about the provisio</w:t>
      </w:r>
      <w:r w:rsidR="00823B74">
        <w:rPr>
          <w:rFonts w:ascii="Arial" w:hAnsi="Arial" w:cs="Arial"/>
          <w:sz w:val="22"/>
          <w:szCs w:val="22"/>
        </w:rPr>
        <w:t xml:space="preserve">n at our school can be found in </w:t>
      </w:r>
      <w:r w:rsidRPr="001E6B36">
        <w:rPr>
          <w:rFonts w:ascii="Arial" w:hAnsi="Arial" w:cs="Arial"/>
          <w:sz w:val="22"/>
          <w:szCs w:val="22"/>
        </w:rPr>
        <w:t xml:space="preserve">our SEN Information report </w:t>
      </w:r>
    </w:p>
    <w:p w:rsidR="001E6B36" w:rsidRPr="001E6B36" w:rsidRDefault="001E6B36" w:rsidP="00823B74">
      <w:pPr>
        <w:pStyle w:val="Default"/>
        <w:jc w:val="center"/>
        <w:rPr>
          <w:rFonts w:ascii="Arial" w:hAnsi="Arial" w:cs="Arial"/>
          <w:sz w:val="22"/>
          <w:szCs w:val="22"/>
        </w:rPr>
      </w:pPr>
      <w:proofErr w:type="gramStart"/>
      <w:r w:rsidRPr="001E6B36">
        <w:rPr>
          <w:rFonts w:ascii="Arial" w:hAnsi="Arial" w:cs="Arial"/>
          <w:sz w:val="22"/>
          <w:szCs w:val="22"/>
        </w:rPr>
        <w:t>on</w:t>
      </w:r>
      <w:proofErr w:type="gramEnd"/>
      <w:r w:rsidRPr="001E6B36">
        <w:rPr>
          <w:rFonts w:ascii="Arial" w:hAnsi="Arial" w:cs="Arial"/>
          <w:sz w:val="22"/>
          <w:szCs w:val="22"/>
        </w:rPr>
        <w:t xml:space="preserve"> our website</w:t>
      </w:r>
      <w:r w:rsidR="00823B74">
        <w:rPr>
          <w:rFonts w:ascii="Arial" w:hAnsi="Arial" w:cs="Arial"/>
          <w:sz w:val="22"/>
          <w:szCs w:val="22"/>
        </w:rPr>
        <w:t>.</w:t>
      </w:r>
    </w:p>
    <w:sectPr w:rsidR="001E6B36" w:rsidRPr="001E6B36" w:rsidSect="000A2673">
      <w:footerReference w:type="default" r:id="rId12"/>
      <w:pgSz w:w="11906" w:h="16838"/>
      <w:pgMar w:top="720" w:right="567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D5" w:rsidRDefault="00FA43D5" w:rsidP="00B00F26">
      <w:pPr>
        <w:spacing w:after="0" w:line="240" w:lineRule="auto"/>
      </w:pPr>
      <w:r>
        <w:separator/>
      </w:r>
    </w:p>
  </w:endnote>
  <w:endnote w:type="continuationSeparator" w:id="0">
    <w:p w:rsidR="00FA43D5" w:rsidRDefault="00FA43D5" w:rsidP="00B0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66462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4A29" w:rsidRDefault="00E84A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F3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0F26" w:rsidRDefault="00B00F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D5" w:rsidRDefault="00FA43D5" w:rsidP="00B00F26">
      <w:pPr>
        <w:spacing w:after="0" w:line="240" w:lineRule="auto"/>
      </w:pPr>
      <w:r>
        <w:separator/>
      </w:r>
    </w:p>
  </w:footnote>
  <w:footnote w:type="continuationSeparator" w:id="0">
    <w:p w:rsidR="00FA43D5" w:rsidRDefault="00FA43D5" w:rsidP="00B00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21597"/>
    <w:multiLevelType w:val="hybridMultilevel"/>
    <w:tmpl w:val="F168DF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7F56A2"/>
    <w:multiLevelType w:val="hybridMultilevel"/>
    <w:tmpl w:val="BDB69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85E32"/>
    <w:multiLevelType w:val="hybridMultilevel"/>
    <w:tmpl w:val="CA665AA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1F577C29"/>
    <w:multiLevelType w:val="hybridMultilevel"/>
    <w:tmpl w:val="0E2E405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F58202F"/>
    <w:multiLevelType w:val="hybridMultilevel"/>
    <w:tmpl w:val="B5945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D7BD3"/>
    <w:multiLevelType w:val="hybridMultilevel"/>
    <w:tmpl w:val="8BE4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423621"/>
    <w:multiLevelType w:val="hybridMultilevel"/>
    <w:tmpl w:val="B96A8D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A24C89"/>
    <w:multiLevelType w:val="hybridMultilevel"/>
    <w:tmpl w:val="EFE838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1708B"/>
    <w:multiLevelType w:val="hybridMultilevel"/>
    <w:tmpl w:val="C7D85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67A2E"/>
    <w:multiLevelType w:val="hybridMultilevel"/>
    <w:tmpl w:val="3B882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67E50"/>
    <w:multiLevelType w:val="hybridMultilevel"/>
    <w:tmpl w:val="E8DAA6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55E19B3"/>
    <w:multiLevelType w:val="hybridMultilevel"/>
    <w:tmpl w:val="D1B4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730E5"/>
    <w:multiLevelType w:val="hybridMultilevel"/>
    <w:tmpl w:val="591276A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F750B1"/>
    <w:multiLevelType w:val="hybridMultilevel"/>
    <w:tmpl w:val="A0A2D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C275B4"/>
    <w:multiLevelType w:val="hybridMultilevel"/>
    <w:tmpl w:val="B7DA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05173"/>
    <w:multiLevelType w:val="hybridMultilevel"/>
    <w:tmpl w:val="ECF890E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9CB2295"/>
    <w:multiLevelType w:val="hybridMultilevel"/>
    <w:tmpl w:val="42006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40542A"/>
    <w:multiLevelType w:val="hybridMultilevel"/>
    <w:tmpl w:val="5D10C8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6F469B"/>
    <w:multiLevelType w:val="hybridMultilevel"/>
    <w:tmpl w:val="EA3E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435EBE"/>
    <w:multiLevelType w:val="hybridMultilevel"/>
    <w:tmpl w:val="7EA62B6E"/>
    <w:lvl w:ilvl="0" w:tplc="70A85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E40B2F"/>
    <w:multiLevelType w:val="hybridMultilevel"/>
    <w:tmpl w:val="CBEE1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9B2033"/>
    <w:multiLevelType w:val="hybridMultilevel"/>
    <w:tmpl w:val="DD64F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B3FFF"/>
    <w:multiLevelType w:val="hybridMultilevel"/>
    <w:tmpl w:val="97AAF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7"/>
  </w:num>
  <w:num w:numId="4">
    <w:abstractNumId w:val="5"/>
  </w:num>
  <w:num w:numId="5">
    <w:abstractNumId w:val="19"/>
  </w:num>
  <w:num w:numId="6">
    <w:abstractNumId w:val="18"/>
  </w:num>
  <w:num w:numId="7">
    <w:abstractNumId w:val="0"/>
  </w:num>
  <w:num w:numId="8">
    <w:abstractNumId w:val="4"/>
  </w:num>
  <w:num w:numId="9">
    <w:abstractNumId w:val="8"/>
  </w:num>
  <w:num w:numId="10">
    <w:abstractNumId w:val="1"/>
  </w:num>
  <w:num w:numId="11">
    <w:abstractNumId w:val="21"/>
  </w:num>
  <w:num w:numId="12">
    <w:abstractNumId w:val="11"/>
  </w:num>
  <w:num w:numId="13">
    <w:abstractNumId w:val="6"/>
  </w:num>
  <w:num w:numId="14">
    <w:abstractNumId w:val="17"/>
  </w:num>
  <w:num w:numId="15">
    <w:abstractNumId w:val="12"/>
  </w:num>
  <w:num w:numId="16">
    <w:abstractNumId w:val="9"/>
  </w:num>
  <w:num w:numId="17">
    <w:abstractNumId w:val="16"/>
  </w:num>
  <w:num w:numId="18">
    <w:abstractNumId w:val="13"/>
  </w:num>
  <w:num w:numId="19">
    <w:abstractNumId w:val="2"/>
  </w:num>
  <w:num w:numId="20">
    <w:abstractNumId w:val="3"/>
  </w:num>
  <w:num w:numId="21">
    <w:abstractNumId w:val="15"/>
  </w:num>
  <w:num w:numId="22">
    <w:abstractNumId w:val="22"/>
  </w:num>
  <w:num w:numId="23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A1F"/>
    <w:rsid w:val="00000936"/>
    <w:rsid w:val="000836BE"/>
    <w:rsid w:val="00083770"/>
    <w:rsid w:val="000A0D0E"/>
    <w:rsid w:val="000A2673"/>
    <w:rsid w:val="000C715C"/>
    <w:rsid w:val="000D6721"/>
    <w:rsid w:val="000E5E08"/>
    <w:rsid w:val="000F3FA4"/>
    <w:rsid w:val="000F5BF2"/>
    <w:rsid w:val="001108D2"/>
    <w:rsid w:val="00132287"/>
    <w:rsid w:val="0015634C"/>
    <w:rsid w:val="00165DA1"/>
    <w:rsid w:val="001A7CEB"/>
    <w:rsid w:val="001B53A6"/>
    <w:rsid w:val="001E6B36"/>
    <w:rsid w:val="0022399C"/>
    <w:rsid w:val="00225434"/>
    <w:rsid w:val="0024379F"/>
    <w:rsid w:val="002612A3"/>
    <w:rsid w:val="00280239"/>
    <w:rsid w:val="00294604"/>
    <w:rsid w:val="002A35D6"/>
    <w:rsid w:val="002B2907"/>
    <w:rsid w:val="002D097E"/>
    <w:rsid w:val="002E07BD"/>
    <w:rsid w:val="002E3DF7"/>
    <w:rsid w:val="002E623F"/>
    <w:rsid w:val="002F33DC"/>
    <w:rsid w:val="00311F9A"/>
    <w:rsid w:val="00327833"/>
    <w:rsid w:val="00336B6D"/>
    <w:rsid w:val="003440BE"/>
    <w:rsid w:val="00344AFD"/>
    <w:rsid w:val="003456A2"/>
    <w:rsid w:val="0037592B"/>
    <w:rsid w:val="003763AF"/>
    <w:rsid w:val="003B59F1"/>
    <w:rsid w:val="003C13C2"/>
    <w:rsid w:val="003E723E"/>
    <w:rsid w:val="003F0AFD"/>
    <w:rsid w:val="00423BBC"/>
    <w:rsid w:val="00427928"/>
    <w:rsid w:val="00437182"/>
    <w:rsid w:val="00463A1F"/>
    <w:rsid w:val="00474C32"/>
    <w:rsid w:val="00497321"/>
    <w:rsid w:val="004B3EA7"/>
    <w:rsid w:val="004D3031"/>
    <w:rsid w:val="004F4864"/>
    <w:rsid w:val="00501A89"/>
    <w:rsid w:val="0050353C"/>
    <w:rsid w:val="00515871"/>
    <w:rsid w:val="0052754C"/>
    <w:rsid w:val="005531D4"/>
    <w:rsid w:val="005715A9"/>
    <w:rsid w:val="0058353F"/>
    <w:rsid w:val="005D2500"/>
    <w:rsid w:val="005F42D8"/>
    <w:rsid w:val="005F5875"/>
    <w:rsid w:val="0062639B"/>
    <w:rsid w:val="00637001"/>
    <w:rsid w:val="006439FF"/>
    <w:rsid w:val="00646366"/>
    <w:rsid w:val="0067233C"/>
    <w:rsid w:val="00685027"/>
    <w:rsid w:val="006972B8"/>
    <w:rsid w:val="006B37AB"/>
    <w:rsid w:val="0070201B"/>
    <w:rsid w:val="007068DA"/>
    <w:rsid w:val="00707E9E"/>
    <w:rsid w:val="007113E5"/>
    <w:rsid w:val="00712D01"/>
    <w:rsid w:val="007532C7"/>
    <w:rsid w:val="00762C73"/>
    <w:rsid w:val="00787B69"/>
    <w:rsid w:val="007A1BDD"/>
    <w:rsid w:val="007B5E1E"/>
    <w:rsid w:val="007D0720"/>
    <w:rsid w:val="007E30A5"/>
    <w:rsid w:val="007E69AC"/>
    <w:rsid w:val="00800D39"/>
    <w:rsid w:val="00823B74"/>
    <w:rsid w:val="0084264C"/>
    <w:rsid w:val="0086046A"/>
    <w:rsid w:val="00865256"/>
    <w:rsid w:val="00886EC2"/>
    <w:rsid w:val="0089238D"/>
    <w:rsid w:val="008979DD"/>
    <w:rsid w:val="008D22CB"/>
    <w:rsid w:val="008D32F8"/>
    <w:rsid w:val="008D7576"/>
    <w:rsid w:val="008E226D"/>
    <w:rsid w:val="008E641B"/>
    <w:rsid w:val="008E668F"/>
    <w:rsid w:val="00902C2F"/>
    <w:rsid w:val="00913792"/>
    <w:rsid w:val="009511BC"/>
    <w:rsid w:val="00952009"/>
    <w:rsid w:val="0096366C"/>
    <w:rsid w:val="009759AA"/>
    <w:rsid w:val="00991093"/>
    <w:rsid w:val="00993F42"/>
    <w:rsid w:val="00995EF6"/>
    <w:rsid w:val="009C5DA3"/>
    <w:rsid w:val="009F1619"/>
    <w:rsid w:val="009F19FE"/>
    <w:rsid w:val="009F4491"/>
    <w:rsid w:val="00A03617"/>
    <w:rsid w:val="00A11F6E"/>
    <w:rsid w:val="00A33D1B"/>
    <w:rsid w:val="00A4190D"/>
    <w:rsid w:val="00A459DA"/>
    <w:rsid w:val="00A85E91"/>
    <w:rsid w:val="00A870DF"/>
    <w:rsid w:val="00AD21B8"/>
    <w:rsid w:val="00AD2C9D"/>
    <w:rsid w:val="00AE7EA0"/>
    <w:rsid w:val="00B00F26"/>
    <w:rsid w:val="00B21856"/>
    <w:rsid w:val="00B40C2E"/>
    <w:rsid w:val="00B56675"/>
    <w:rsid w:val="00B9614A"/>
    <w:rsid w:val="00B9647B"/>
    <w:rsid w:val="00B96564"/>
    <w:rsid w:val="00BC15C7"/>
    <w:rsid w:val="00BF0B04"/>
    <w:rsid w:val="00C002F9"/>
    <w:rsid w:val="00C53715"/>
    <w:rsid w:val="00C7048B"/>
    <w:rsid w:val="00C7359C"/>
    <w:rsid w:val="00CB63F4"/>
    <w:rsid w:val="00CC0021"/>
    <w:rsid w:val="00CF2D05"/>
    <w:rsid w:val="00D01829"/>
    <w:rsid w:val="00D01EB8"/>
    <w:rsid w:val="00D13482"/>
    <w:rsid w:val="00DA617C"/>
    <w:rsid w:val="00DB4FF9"/>
    <w:rsid w:val="00DB52AC"/>
    <w:rsid w:val="00DF2CEB"/>
    <w:rsid w:val="00E055A3"/>
    <w:rsid w:val="00E104CE"/>
    <w:rsid w:val="00E2009A"/>
    <w:rsid w:val="00E3002B"/>
    <w:rsid w:val="00E32620"/>
    <w:rsid w:val="00E71EA3"/>
    <w:rsid w:val="00E77832"/>
    <w:rsid w:val="00E84A29"/>
    <w:rsid w:val="00EA23A3"/>
    <w:rsid w:val="00EA256F"/>
    <w:rsid w:val="00ED3A57"/>
    <w:rsid w:val="00EE2390"/>
    <w:rsid w:val="00EF6C3F"/>
    <w:rsid w:val="00F11152"/>
    <w:rsid w:val="00F20B7A"/>
    <w:rsid w:val="00F471FA"/>
    <w:rsid w:val="00F57F3E"/>
    <w:rsid w:val="00F607BF"/>
    <w:rsid w:val="00F642BB"/>
    <w:rsid w:val="00F808F0"/>
    <w:rsid w:val="00F90619"/>
    <w:rsid w:val="00FA43D5"/>
    <w:rsid w:val="00FB76DB"/>
    <w:rsid w:val="00FC5F15"/>
    <w:rsid w:val="00FE2A5D"/>
    <w:rsid w:val="00F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3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3A1F"/>
    <w:pPr>
      <w:ind w:left="720"/>
      <w:contextualSpacing/>
    </w:pPr>
  </w:style>
  <w:style w:type="paragraph" w:customStyle="1" w:styleId="Default">
    <w:name w:val="Default"/>
    <w:rsid w:val="00463A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C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F26"/>
  </w:style>
  <w:style w:type="paragraph" w:styleId="Footer">
    <w:name w:val="footer"/>
    <w:basedOn w:val="Normal"/>
    <w:link w:val="Foot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F26"/>
  </w:style>
  <w:style w:type="character" w:styleId="Hyperlink">
    <w:name w:val="Hyperlink"/>
    <w:basedOn w:val="DefaultParagraphFont"/>
    <w:uiPriority w:val="99"/>
    <w:unhideWhenUsed/>
    <w:rsid w:val="00FB76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34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3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3A1F"/>
    <w:pPr>
      <w:ind w:left="720"/>
      <w:contextualSpacing/>
    </w:pPr>
  </w:style>
  <w:style w:type="paragraph" w:customStyle="1" w:styleId="Default">
    <w:name w:val="Default"/>
    <w:rsid w:val="00463A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C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F26"/>
  </w:style>
  <w:style w:type="paragraph" w:styleId="Footer">
    <w:name w:val="footer"/>
    <w:basedOn w:val="Normal"/>
    <w:link w:val="Foot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F26"/>
  </w:style>
  <w:style w:type="character" w:styleId="Hyperlink">
    <w:name w:val="Hyperlink"/>
    <w:basedOn w:val="DefaultParagraphFont"/>
    <w:uiPriority w:val="99"/>
    <w:unhideWhenUsed/>
    <w:rsid w:val="00FB76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34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398815/SEND_Code_of_Practice_January_2015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irectory.hertfordshire.gov.uk/kb5/hertfordshire/directory/service.page?id=x6aX4PKjoQc&amp;familychannel=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rectory.hertfordshire.gov.uk/kb5/hertfordshire/directory/localoffer.p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484418/supporting-pupils-at-school-with-medical-condition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A6E874</Template>
  <TotalTime>3</TotalTime>
  <Pages>3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Payne</dc:creator>
  <cp:lastModifiedBy>FDavies</cp:lastModifiedBy>
  <cp:revision>3</cp:revision>
  <cp:lastPrinted>2016-06-02T12:33:00Z</cp:lastPrinted>
  <dcterms:created xsi:type="dcterms:W3CDTF">2016-10-28T11:10:00Z</dcterms:created>
  <dcterms:modified xsi:type="dcterms:W3CDTF">2017-06-06T11:11:00Z</dcterms:modified>
</cp:coreProperties>
</file>